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customXml/itemProps1.xml" ContentType="application/vnd.openxmlformats-officedocument.customXmlProperties+xml"/>
  <Default Extension="jpg" ContentType="image/jpg"/>
  <Default Extension="png" ContentType="image/png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3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4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5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6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7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8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9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0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1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2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3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4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5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6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7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8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9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0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1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2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30000"/>
          </v:shape>
        </w:pict>
      </w:r>
    </w:p>
    <w:sectPr>
      <w:pgSz w:w="11904" w:h="17220"/>
      <w:pgMar w:top="0" w:bottom="0" w:left="0" w:right="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0DAC" w:rsidRDefault="00190DAC" w:rsidP="00376E65">
      <w:r>
        <w:separator/>
      </w:r>
    </w:p>
  </w:endnote>
  <w:endnote w:type="continuationSeparator" w:id="0">
    <w:p w:rsidR="00190DAC" w:rsidRDefault="00190DAC" w:rsidP="00376E65">
      <w:r>
        <w:continuationSeparator/>
      </w:r>
    </w:p>
  </w:endnote>
</w:endnote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0DAC" w:rsidRDefault="00190DAC" w:rsidP="00376E65">
      <w:r>
        <w:separator/>
      </w:r>
    </w:p>
  </w:footnote>
  <w:footnote w:type="continuationSeparator" w:id="0">
    <w:p w:rsidR="00190DAC" w:rsidRDefault="00190DAC" w:rsidP="00376E6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lTrailSpace/>
    <w:useFELayout/>
  </w:compat>
  <w:rsids>
    <w:rsidRoot w:val="00776114"/>
    <w:rsid w:val="002E0CA5"/>
    <w:rsid w:val="004767DE"/>
    <w:rsid w:val="00776114"/>
    <w:rsid w:val="00D20173"/>
    <w:rsid w:val="00F37DF4"/>
    <w:rsid w:val="00FD25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_rels/document.xml.rels>&#65279;<?xml version="1.0" encoding="UTF-8" standalone="yes" ?>
<Relationships xmlns="http://schemas.openxmlformats.org/package/2006/relationships">
	<Relationship Type="http://schemas.openxmlformats.org/officeDocument/2006/relationships/styles" Target="styles.xml" Id="rId1"/>
	<Relationship Type="http://schemas.openxmlformats.org/officeDocument/2006/relationships/settings" Target="settings.xml" Id="rId2"/>
	<Relationship Type="http://schemas.openxmlformats.org/officeDocument/2006/relationships/webSettings" Target="webSettings.xml" Id="rId3"/>
	<Relationship Type="http://schemas.openxmlformats.org/officeDocument/2006/relationships/footnotes" Target="footnotes.xml" Id="rId4"/>
	<Relationship Type="http://schemas.openxmlformats.org/officeDocument/2006/relationships/endnotes" Target="endnotes.xml" Id="rId5"/>
	<Relationship Type="http://schemas.openxmlformats.org/officeDocument/2006/relationships/fontTable" Target="fontTable.xml" Id="rId6"/>
	<Relationship Type="http://schemas.openxmlformats.org/officeDocument/2006/relationships/theme" Target="theme/theme1.xml" Id="rId7"/>
	<Relationship Id="rID10000" Type="http://schemas.openxmlformats.org/officeDocument/2006/relationships/image" Target="media/Page1-Image1.png"/>
	<Relationship Id="rID20000" Type="http://schemas.openxmlformats.org/officeDocument/2006/relationships/image" Target="media/Page2-Image0.png"/>
	<Relationship Id="rID30000" Type="http://schemas.openxmlformats.org/officeDocument/2006/relationships/image" Target="media/Page3-Image0.png"/>
	<Relationship Id="rID40000" Type="http://schemas.openxmlformats.org/officeDocument/2006/relationships/image" Target="media/Page4-Image0.png"/>
	<Relationship Id="rID50000" Type="http://schemas.openxmlformats.org/officeDocument/2006/relationships/image" Target="media/Page5-Image0.png"/>
	<Relationship Id="rID60000" Type="http://schemas.openxmlformats.org/officeDocument/2006/relationships/image" Target="media/Page6-Image0.png"/>
	<Relationship Id="rID70000" Type="http://schemas.openxmlformats.org/officeDocument/2006/relationships/image" Target="media/Page7-Image0.png"/>
	<Relationship Id="rID80000" Type="http://schemas.openxmlformats.org/officeDocument/2006/relationships/image" Target="media/Page8-Image0.png"/>
	<Relationship Id="rID90000" Type="http://schemas.openxmlformats.org/officeDocument/2006/relationships/image" Target="media/Page9-Image0.png"/>
	<Relationship Id="rID100000" Type="http://schemas.openxmlformats.org/officeDocument/2006/relationships/image" Target="media/Page10-Image0.png"/>
	<Relationship Id="rID110000" Type="http://schemas.openxmlformats.org/officeDocument/2006/relationships/image" Target="media/Page11-Image0.png"/>
	<Relationship Id="rID120000" Type="http://schemas.openxmlformats.org/officeDocument/2006/relationships/image" Target="media/Page12-Image0.png"/>
	<Relationship Id="rID130000" Type="http://schemas.openxmlformats.org/officeDocument/2006/relationships/image" Target="media/Page13-Image0.png"/>
	<Relationship Id="rID140000" Type="http://schemas.openxmlformats.org/officeDocument/2006/relationships/image" Target="media/Page14-Image0.png"/>
	<Relationship Id="rID150000" Type="http://schemas.openxmlformats.org/officeDocument/2006/relationships/image" Target="media/Page15-Image0.png"/>
	<Relationship Id="rID160000" Type="http://schemas.openxmlformats.org/officeDocument/2006/relationships/image" Target="media/Page16-Image0.png"/>
	<Relationship Id="rID170000" Type="http://schemas.openxmlformats.org/officeDocument/2006/relationships/image" Target="media/Page17-Image0.png"/>
	<Relationship Id="rID180000" Type="http://schemas.openxmlformats.org/officeDocument/2006/relationships/image" Target="media/Page18-Image0.png"/>
	<Relationship Id="rID190000" Type="http://schemas.openxmlformats.org/officeDocument/2006/relationships/image" Target="media/Page19-Image0.png"/>
	<Relationship Id="rID200000" Type="http://schemas.openxmlformats.org/officeDocument/2006/relationships/image" Target="media/Page20-Image0.png"/>
	<Relationship Id="rID210000" Type="http://schemas.openxmlformats.org/officeDocument/2006/relationships/image" Target="media/Page21-Image0.png"/>
	<Relationship Id="rID220000" Type="http://schemas.openxmlformats.org/officeDocument/2006/relationships/image" Target="media/Page22-Image0.png"/>
	<Relationship Id="rID230000" Type="http://schemas.openxmlformats.org/officeDocument/2006/relationships/image" Target="media/Page23-Image0.png"/>
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Company>PDF Technologies, Inc.</Company>
  <AppVersion>1.1.0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:title>Powered by ComPDFKit</dc:title>
  <dc:subject>Powered by ComPDFKit</dc:subject>
  <dc:creator>ComPDFKit Conversion SDK</dc:creator>
  <cp:keywords/>
  <dc:description>Contact: support@compdf.com
Website: https://www.compdf.com</dc:description>
  <cp:lastModifiedBy>ComPDFKit Conversion SDK</cp:lastModifiedBy>
  <cp:revision>1</cp:revision>
  <dcterms:created xsi:type="dcterms:W3CDTF">2022-06-15T09:28:00Z</dcterms:created>
  <dcterms:modified xsi:type="dcterms:W3CDTF">2022-06-15T09:29:00Z</dcterms:modified>
</cp:coreProperties>
</file>